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8"/>
        <w:gridCol w:w="7072"/>
      </w:tblGrid>
      <w:tr w:rsidR="002A1244" w:rsidRPr="00A96D6A" w14:paraId="274F9973" w14:textId="77777777" w:rsidTr="00A96D6A">
        <w:tc>
          <w:tcPr>
            <w:tcW w:w="5000" w:type="pct"/>
            <w:gridSpan w:val="2"/>
            <w:shd w:val="clear" w:color="auto" w:fill="000000" w:themeFill="text1"/>
            <w:vAlign w:val="bottom"/>
          </w:tcPr>
          <w:p w14:paraId="3F89DF7D" w14:textId="1089C71F" w:rsidR="002A1244" w:rsidRPr="00A96D6A" w:rsidRDefault="005D484A" w:rsidP="00715C65">
            <w:pPr>
              <w:pStyle w:val="Heading1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A96D6A">
              <w:rPr>
                <w:rFonts w:ascii="Arial" w:hAnsi="Arial" w:cs="Arial"/>
                <w:sz w:val="24"/>
                <w:szCs w:val="24"/>
              </w:rPr>
              <w:t>Tour in</w:t>
            </w:r>
            <w:r w:rsidR="00CD4697">
              <w:rPr>
                <w:rFonts w:ascii="Arial" w:hAnsi="Arial" w:cs="Arial"/>
                <w:sz w:val="24"/>
                <w:szCs w:val="24"/>
              </w:rPr>
              <w:t>quiry</w:t>
            </w:r>
          </w:p>
        </w:tc>
      </w:tr>
      <w:tr w:rsidR="002A1244" w:rsidRPr="00A96D6A" w14:paraId="7B323817" w14:textId="77777777" w:rsidTr="005D484A">
        <w:tc>
          <w:tcPr>
            <w:tcW w:w="1222" w:type="pct"/>
            <w:vAlign w:val="bottom"/>
          </w:tcPr>
          <w:p w14:paraId="33BE9EDB" w14:textId="72DDFA10" w:rsidR="002A1244" w:rsidRPr="00A96D6A" w:rsidRDefault="005D484A" w:rsidP="002A1244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  <w:r w:rsidRPr="00A96D6A">
              <w:rPr>
                <w:rFonts w:ascii="Arial" w:hAnsi="Arial" w:cs="Arial"/>
                <w:sz w:val="24"/>
                <w:szCs w:val="24"/>
              </w:rPr>
              <w:t xml:space="preserve">Tour </w:t>
            </w:r>
            <w:r w:rsidR="00FF36E9">
              <w:rPr>
                <w:rFonts w:ascii="Arial" w:hAnsi="Arial" w:cs="Arial"/>
                <w:sz w:val="24"/>
                <w:szCs w:val="24"/>
              </w:rPr>
              <w:t>t</w:t>
            </w:r>
            <w:r w:rsidRPr="00A96D6A">
              <w:rPr>
                <w:rFonts w:ascii="Arial" w:hAnsi="Arial" w:cs="Arial"/>
                <w:sz w:val="24"/>
                <w:szCs w:val="24"/>
              </w:rPr>
              <w:t>ype</w:t>
            </w:r>
            <w:r w:rsidRPr="00A96D6A">
              <w:rPr>
                <w:rFonts w:ascii="Arial" w:hAnsi="Arial" w:cs="Arial"/>
                <w:sz w:val="24"/>
                <w:szCs w:val="24"/>
              </w:rPr>
              <w:br/>
              <w:t>(City</w:t>
            </w:r>
            <w:r w:rsidR="002C22E5">
              <w:rPr>
                <w:rFonts w:ascii="Arial" w:hAnsi="Arial" w:cs="Arial"/>
                <w:sz w:val="24"/>
                <w:szCs w:val="24"/>
              </w:rPr>
              <w:t xml:space="preserve"> / </w:t>
            </w:r>
            <w:r w:rsidRPr="00A96D6A">
              <w:rPr>
                <w:rFonts w:ascii="Arial" w:hAnsi="Arial" w:cs="Arial"/>
                <w:sz w:val="24"/>
                <w:szCs w:val="24"/>
              </w:rPr>
              <w:t>Line)</w:t>
            </w:r>
          </w:p>
        </w:tc>
        <w:tc>
          <w:tcPr>
            <w:tcW w:w="3778" w:type="pct"/>
            <w:tcBorders>
              <w:bottom w:val="single" w:sz="4" w:space="0" w:color="auto"/>
            </w:tcBorders>
            <w:vAlign w:val="bottom"/>
          </w:tcPr>
          <w:p w14:paraId="32E0F560" w14:textId="05CEE30A" w:rsidR="002A1244" w:rsidRPr="00A96D6A" w:rsidRDefault="005D484A" w:rsidP="002A1244">
            <w:pPr>
              <w:rPr>
                <w:rFonts w:ascii="Arial" w:hAnsi="Arial" w:cs="Arial"/>
                <w:sz w:val="24"/>
                <w:szCs w:val="24"/>
              </w:rPr>
            </w:pPr>
            <w:r w:rsidRPr="00A96D6A">
              <w:rPr>
                <w:rFonts w:ascii="Arial" w:hAnsi="Arial" w:cs="Arial"/>
                <w:sz w:val="24"/>
                <w:szCs w:val="24"/>
              </w:rPr>
              <w:br/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940050826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CD4697" w:rsidRPr="00D4657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96D6A" w:rsidRPr="00A96D6A" w14:paraId="78DBC8D6" w14:textId="77777777" w:rsidTr="005D484A">
        <w:sdt>
          <w:sdtPr>
            <w:rPr>
              <w:rFonts w:ascii="Arial" w:hAnsi="Arial" w:cs="Arial"/>
              <w:sz w:val="24"/>
              <w:szCs w:val="24"/>
            </w:rPr>
            <w:id w:val="1303425151"/>
            <w:placeholder>
              <w:docPart w:val="4A36BC528CB84C809042E94FFD56FA40"/>
            </w:placeholder>
            <w:temporary/>
            <w:showingPlcHdr/>
            <w15:appearance w15:val="hidden"/>
          </w:sdtPr>
          <w:sdtContent>
            <w:tc>
              <w:tcPr>
                <w:tcW w:w="1222" w:type="pct"/>
                <w:vAlign w:val="bottom"/>
              </w:tcPr>
              <w:p w14:paraId="509ED0DA" w14:textId="58FDF90A" w:rsidR="00A96D6A" w:rsidRPr="00A96D6A" w:rsidRDefault="00A96D6A" w:rsidP="00A96D6A">
                <w:pPr>
                  <w:pStyle w:val="NormalIndent"/>
                  <w:rPr>
                    <w:rFonts w:ascii="Arial" w:hAnsi="Arial" w:cs="Arial"/>
                    <w:sz w:val="24"/>
                    <w:szCs w:val="24"/>
                  </w:rPr>
                </w:pPr>
                <w:r w:rsidRPr="00A96D6A">
                  <w:rPr>
                    <w:rFonts w:ascii="Arial" w:hAnsi="Arial" w:cs="Arial"/>
                    <w:sz w:val="24"/>
                    <w:szCs w:val="24"/>
                  </w:rPr>
                  <w:t>Date</w:t>
                </w:r>
              </w:p>
            </w:tc>
          </w:sdtContent>
        </w:sdt>
        <w:tc>
          <w:tcPr>
            <w:tcW w:w="3778" w:type="pct"/>
            <w:tcBorders>
              <w:bottom w:val="single" w:sz="4" w:space="0" w:color="auto"/>
            </w:tcBorders>
            <w:vAlign w:val="bottom"/>
          </w:tcPr>
          <w:p w14:paraId="77BF16D4" w14:textId="71BC81D6" w:rsidR="00A96D6A" w:rsidRPr="00A96D6A" w:rsidRDefault="00CD4697" w:rsidP="00A96D6A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999960665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Pr="00D4657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96D6A" w:rsidRPr="00A96D6A" w14:paraId="3E0EFE8E" w14:textId="77777777" w:rsidTr="005D484A">
        <w:sdt>
          <w:sdtPr>
            <w:rPr>
              <w:rFonts w:ascii="Arial" w:hAnsi="Arial" w:cs="Arial"/>
              <w:sz w:val="24"/>
              <w:szCs w:val="24"/>
            </w:rPr>
            <w:id w:val="1399551343"/>
            <w:placeholder>
              <w:docPart w:val="15F0D62AFCE34416AFAD81A67752B2FE"/>
            </w:placeholder>
            <w:temporary/>
            <w:showingPlcHdr/>
            <w15:appearance w15:val="hidden"/>
          </w:sdtPr>
          <w:sdtContent>
            <w:tc>
              <w:tcPr>
                <w:tcW w:w="1222" w:type="pct"/>
                <w:vAlign w:val="bottom"/>
              </w:tcPr>
              <w:p w14:paraId="22B4A378" w14:textId="77777777" w:rsidR="00A96D6A" w:rsidRPr="00A96D6A" w:rsidRDefault="00A96D6A" w:rsidP="00A96D6A">
                <w:pPr>
                  <w:pStyle w:val="NormalIndent"/>
                  <w:rPr>
                    <w:rFonts w:ascii="Arial" w:hAnsi="Arial" w:cs="Arial"/>
                    <w:sz w:val="24"/>
                    <w:szCs w:val="24"/>
                  </w:rPr>
                </w:pPr>
                <w:r w:rsidRPr="00A96D6A">
                  <w:rPr>
                    <w:rFonts w:ascii="Arial" w:hAnsi="Arial" w:cs="Arial"/>
                    <w:sz w:val="24"/>
                    <w:szCs w:val="24"/>
                  </w:rPr>
                  <w:t>Time</w:t>
                </w:r>
              </w:p>
            </w:tc>
          </w:sdtContent>
        </w:sdt>
        <w:tc>
          <w:tcPr>
            <w:tcW w:w="3778" w:type="pct"/>
            <w:tcBorders>
              <w:bottom w:val="single" w:sz="4" w:space="0" w:color="auto"/>
            </w:tcBorders>
            <w:vAlign w:val="bottom"/>
          </w:tcPr>
          <w:p w14:paraId="06EFF176" w14:textId="2FE14FBB" w:rsidR="00A96D6A" w:rsidRPr="00A96D6A" w:rsidRDefault="00CD4697" w:rsidP="00A96D6A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918908167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Pr="00D4657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96D6A" w:rsidRPr="00A96D6A" w14:paraId="5D4E8C7C" w14:textId="77777777" w:rsidTr="005D484A">
        <w:tc>
          <w:tcPr>
            <w:tcW w:w="1222" w:type="pct"/>
            <w:vAlign w:val="bottom"/>
          </w:tcPr>
          <w:p w14:paraId="29CF905A" w14:textId="174E5EC8" w:rsidR="00A96D6A" w:rsidRPr="00A96D6A" w:rsidRDefault="00A96D6A" w:rsidP="00A96D6A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  <w:r w:rsidRPr="00A96D6A">
              <w:rPr>
                <w:rFonts w:ascii="Arial" w:hAnsi="Arial" w:cs="Arial"/>
                <w:sz w:val="24"/>
                <w:szCs w:val="24"/>
              </w:rPr>
              <w:t>Language (DE</w:t>
            </w:r>
            <w:r w:rsidR="002C22E5">
              <w:rPr>
                <w:rFonts w:ascii="Arial" w:hAnsi="Arial" w:cs="Arial"/>
                <w:sz w:val="24"/>
                <w:szCs w:val="24"/>
              </w:rPr>
              <w:t>/</w:t>
            </w:r>
            <w:r w:rsidRPr="00A96D6A">
              <w:rPr>
                <w:rFonts w:ascii="Arial" w:hAnsi="Arial" w:cs="Arial"/>
                <w:sz w:val="24"/>
                <w:szCs w:val="24"/>
              </w:rPr>
              <w:t>FR/EN)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21350305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778" w:type="pct"/>
                <w:tcBorders>
                  <w:bottom w:val="single" w:sz="4" w:space="0" w:color="auto"/>
                </w:tcBorders>
                <w:vAlign w:val="bottom"/>
              </w:tcPr>
              <w:p w14:paraId="1AE1A39D" w14:textId="1316C45F" w:rsidR="00A96D6A" w:rsidRPr="00A96D6A" w:rsidRDefault="00CD4697" w:rsidP="00A96D6A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D4657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96D6A" w:rsidRPr="00A96D6A" w14:paraId="5FA45B3B" w14:textId="77777777" w:rsidTr="005D484A">
        <w:tc>
          <w:tcPr>
            <w:tcW w:w="1222" w:type="pct"/>
            <w:vAlign w:val="bottom"/>
          </w:tcPr>
          <w:p w14:paraId="5CC02E86" w14:textId="632D2C72" w:rsidR="00A96D6A" w:rsidRPr="00A96D6A" w:rsidRDefault="00A96D6A" w:rsidP="00A96D6A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  <w:r w:rsidRPr="00A96D6A">
              <w:rPr>
                <w:rFonts w:ascii="Arial" w:hAnsi="Arial" w:cs="Arial"/>
                <w:sz w:val="24"/>
                <w:szCs w:val="24"/>
              </w:rPr>
              <w:t>Number of participants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23077663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778" w:type="pct"/>
                <w:tcBorders>
                  <w:bottom w:val="single" w:sz="4" w:space="0" w:color="auto"/>
                </w:tcBorders>
                <w:vAlign w:val="bottom"/>
              </w:tcPr>
              <w:p w14:paraId="53C5A052" w14:textId="5BB02B47" w:rsidR="00A96D6A" w:rsidRPr="00A96D6A" w:rsidRDefault="00CD4697" w:rsidP="00A96D6A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D4657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96D6A" w:rsidRPr="00A96D6A" w14:paraId="52C068C5" w14:textId="77777777" w:rsidTr="00C4167A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60485A63" w14:textId="7CF6A8A8" w:rsidR="00374530" w:rsidRPr="00A96D6A" w:rsidRDefault="00374530" w:rsidP="00A96D6A">
            <w:pPr>
              <w:spacing w:before="0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A96D6A" w:rsidRPr="00A96D6A" w14:paraId="655CE572" w14:textId="77777777" w:rsidTr="00A96D6A">
        <w:tc>
          <w:tcPr>
            <w:tcW w:w="5000" w:type="pct"/>
            <w:gridSpan w:val="2"/>
            <w:shd w:val="clear" w:color="auto" w:fill="000000" w:themeFill="text1"/>
            <w:vAlign w:val="bottom"/>
          </w:tcPr>
          <w:p w14:paraId="3A80417B" w14:textId="6BD272B1" w:rsidR="00A96D6A" w:rsidRPr="00A96D6A" w:rsidRDefault="00A96D6A" w:rsidP="00A96D6A">
            <w:pPr>
              <w:pStyle w:val="Heading1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A96D6A">
              <w:rPr>
                <w:rFonts w:ascii="Arial" w:hAnsi="Arial" w:cs="Arial"/>
                <w:sz w:val="24"/>
                <w:szCs w:val="24"/>
              </w:rPr>
              <w:t xml:space="preserve">Contact </w:t>
            </w:r>
            <w:r w:rsidR="00CD4697">
              <w:rPr>
                <w:rFonts w:ascii="Arial" w:hAnsi="Arial" w:cs="Arial"/>
                <w:sz w:val="24"/>
                <w:szCs w:val="24"/>
              </w:rPr>
              <w:t>information</w:t>
            </w:r>
          </w:p>
        </w:tc>
      </w:tr>
      <w:tr w:rsidR="00A96D6A" w:rsidRPr="00A96D6A" w14:paraId="56741703" w14:textId="77777777" w:rsidTr="005D484A">
        <w:sdt>
          <w:sdtPr>
            <w:rPr>
              <w:rFonts w:ascii="Arial" w:hAnsi="Arial" w:cs="Arial"/>
              <w:sz w:val="24"/>
              <w:szCs w:val="24"/>
            </w:rPr>
            <w:id w:val="1304805984"/>
            <w:placeholder>
              <w:docPart w:val="9B9B7DD6073746E9B602CB57F8C13F35"/>
            </w:placeholder>
            <w:temporary/>
            <w:showingPlcHdr/>
            <w15:appearance w15:val="hidden"/>
          </w:sdtPr>
          <w:sdtContent>
            <w:tc>
              <w:tcPr>
                <w:tcW w:w="1222" w:type="pct"/>
                <w:vAlign w:val="bottom"/>
              </w:tcPr>
              <w:p w14:paraId="37DB377B" w14:textId="77777777" w:rsidR="00A96D6A" w:rsidRPr="00A96D6A" w:rsidRDefault="00A96D6A" w:rsidP="00A96D6A">
                <w:pPr>
                  <w:pStyle w:val="NormalIndent"/>
                  <w:rPr>
                    <w:rFonts w:ascii="Arial" w:hAnsi="Arial" w:cs="Arial"/>
                    <w:sz w:val="24"/>
                    <w:szCs w:val="24"/>
                  </w:rPr>
                </w:pPr>
                <w:r w:rsidRPr="00A96D6A">
                  <w:rPr>
                    <w:rFonts w:ascii="Arial" w:hAnsi="Arial" w:cs="Arial"/>
                    <w:sz w:val="24"/>
                    <w:szCs w:val="24"/>
                  </w:rPr>
                  <w:t>Name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20854542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778" w:type="pct"/>
                <w:tcBorders>
                  <w:bottom w:val="single" w:sz="4" w:space="0" w:color="auto"/>
                </w:tcBorders>
                <w:vAlign w:val="bottom"/>
              </w:tcPr>
              <w:p w14:paraId="6FEC4731" w14:textId="20649CE3" w:rsidR="00A96D6A" w:rsidRPr="00A96D6A" w:rsidRDefault="00CD4697" w:rsidP="00A96D6A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D4657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96D6A" w:rsidRPr="00A96D6A" w14:paraId="0631FC12" w14:textId="77777777" w:rsidTr="005D484A">
        <w:sdt>
          <w:sdtPr>
            <w:rPr>
              <w:rFonts w:ascii="Arial" w:hAnsi="Arial" w:cs="Arial"/>
              <w:sz w:val="24"/>
              <w:szCs w:val="24"/>
            </w:rPr>
            <w:id w:val="943188507"/>
            <w:placeholder>
              <w:docPart w:val="9DB85FB40C43405390E1ACCBCBB4B5AA"/>
            </w:placeholder>
            <w:temporary/>
            <w:showingPlcHdr/>
            <w15:appearance w15:val="hidden"/>
          </w:sdtPr>
          <w:sdtContent>
            <w:tc>
              <w:tcPr>
                <w:tcW w:w="1222" w:type="pct"/>
                <w:vAlign w:val="bottom"/>
              </w:tcPr>
              <w:p w14:paraId="3EA3C3CD" w14:textId="77777777" w:rsidR="00A96D6A" w:rsidRPr="00A96D6A" w:rsidRDefault="00A96D6A" w:rsidP="00A96D6A">
                <w:pPr>
                  <w:pStyle w:val="NormalIndent"/>
                  <w:rPr>
                    <w:rFonts w:ascii="Arial" w:hAnsi="Arial" w:cs="Arial"/>
                    <w:sz w:val="24"/>
                    <w:szCs w:val="24"/>
                  </w:rPr>
                </w:pPr>
                <w:r w:rsidRPr="00A96D6A">
                  <w:rPr>
                    <w:rFonts w:ascii="Arial" w:hAnsi="Arial" w:cs="Arial"/>
                    <w:sz w:val="24"/>
                    <w:szCs w:val="24"/>
                  </w:rPr>
                  <w:t>Phone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1566112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778" w:type="pct"/>
                <w:tcBorders>
                  <w:bottom w:val="single" w:sz="4" w:space="0" w:color="auto"/>
                </w:tcBorders>
                <w:vAlign w:val="bottom"/>
              </w:tcPr>
              <w:p w14:paraId="2B9B7706" w14:textId="2AA2FE5B" w:rsidR="00A96D6A" w:rsidRPr="00A96D6A" w:rsidRDefault="00CD4697" w:rsidP="00A96D6A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D4657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74530" w:rsidRPr="00A96D6A" w14:paraId="196A5BCE" w14:textId="77777777" w:rsidTr="005D484A">
        <w:tc>
          <w:tcPr>
            <w:tcW w:w="1222" w:type="pct"/>
            <w:vAlign w:val="bottom"/>
          </w:tcPr>
          <w:p w14:paraId="555AD217" w14:textId="71F98441" w:rsidR="00374530" w:rsidRPr="00A96D6A" w:rsidRDefault="00374530" w:rsidP="00A96D6A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Address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129818247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778" w:type="pct"/>
                <w:tcBorders>
                  <w:bottom w:val="single" w:sz="4" w:space="0" w:color="auto"/>
                </w:tcBorders>
                <w:vAlign w:val="bottom"/>
              </w:tcPr>
              <w:p w14:paraId="183A8E1B" w14:textId="24D67F17" w:rsidR="00374530" w:rsidRPr="00A96D6A" w:rsidRDefault="00CD4697" w:rsidP="00A96D6A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D4657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96D6A" w:rsidRPr="00A96D6A" w14:paraId="0CC77CB9" w14:textId="77777777" w:rsidTr="005D484A">
        <w:tc>
          <w:tcPr>
            <w:tcW w:w="1222" w:type="pct"/>
            <w:vAlign w:val="bottom"/>
          </w:tcPr>
          <w:p w14:paraId="6040A6B4" w14:textId="7A72692E" w:rsidR="00A96D6A" w:rsidRPr="00A96D6A" w:rsidRDefault="00A96D6A" w:rsidP="00A96D6A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  <w:r w:rsidRPr="00A96D6A">
              <w:rPr>
                <w:rFonts w:ascii="Arial" w:hAnsi="Arial" w:cs="Arial"/>
                <w:sz w:val="24"/>
                <w:szCs w:val="24"/>
              </w:rPr>
              <w:t>E-Mail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132023729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778" w:type="pct"/>
                <w:tcBorders>
                  <w:bottom w:val="single" w:sz="4" w:space="0" w:color="auto"/>
                </w:tcBorders>
                <w:vAlign w:val="bottom"/>
              </w:tcPr>
              <w:p w14:paraId="2B483935" w14:textId="38435BAB" w:rsidR="00A96D6A" w:rsidRPr="00A96D6A" w:rsidRDefault="00CD4697" w:rsidP="00A96D6A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D4657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96D6A" w:rsidRPr="00A96D6A" w14:paraId="02FA1F46" w14:textId="77777777" w:rsidTr="00C4167A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469FFEAD" w14:textId="30E9E0D7" w:rsidR="00374530" w:rsidRPr="00A96D6A" w:rsidRDefault="00374530" w:rsidP="00A96D6A">
            <w:pPr>
              <w:spacing w:before="0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2C22E5" w:rsidRPr="00A96D6A" w14:paraId="79E882FA" w14:textId="77777777" w:rsidTr="004D4437">
        <w:tc>
          <w:tcPr>
            <w:tcW w:w="5000" w:type="pct"/>
            <w:gridSpan w:val="2"/>
            <w:shd w:val="clear" w:color="auto" w:fill="000000" w:themeFill="text1"/>
            <w:vAlign w:val="bottom"/>
          </w:tcPr>
          <w:p w14:paraId="25D5108C" w14:textId="149D2B5A" w:rsidR="002C22E5" w:rsidRPr="00A96D6A" w:rsidRDefault="002C22E5" w:rsidP="004D4437">
            <w:pPr>
              <w:pStyle w:val="Heading1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Further Notes regarding the tour</w:t>
            </w:r>
          </w:p>
        </w:tc>
      </w:tr>
      <w:tr w:rsidR="00374530" w:rsidRPr="00A96D6A" w14:paraId="77C2044D" w14:textId="77777777" w:rsidTr="004D4437">
        <w:tc>
          <w:tcPr>
            <w:tcW w:w="1222" w:type="pct"/>
            <w:vAlign w:val="bottom"/>
          </w:tcPr>
          <w:p w14:paraId="152E0567" w14:textId="7BE02B16" w:rsidR="00374530" w:rsidRPr="00A96D6A" w:rsidRDefault="00374530" w:rsidP="004D4437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-101892374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778" w:type="pct"/>
                <w:tcBorders>
                  <w:bottom w:val="single" w:sz="4" w:space="0" w:color="auto"/>
                </w:tcBorders>
                <w:vAlign w:val="bottom"/>
              </w:tcPr>
              <w:p w14:paraId="2191F71E" w14:textId="281977C8" w:rsidR="00374530" w:rsidRPr="00A96D6A" w:rsidRDefault="00CD4697" w:rsidP="004D4437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D4657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74530" w:rsidRPr="00A96D6A" w14:paraId="45C1BC86" w14:textId="77777777" w:rsidTr="004D4437">
        <w:tc>
          <w:tcPr>
            <w:tcW w:w="1222" w:type="pct"/>
            <w:vAlign w:val="bottom"/>
          </w:tcPr>
          <w:p w14:paraId="692BE5F9" w14:textId="61E1F54F" w:rsidR="00374530" w:rsidRPr="00A96D6A" w:rsidRDefault="00374530" w:rsidP="004D4437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174043481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778" w:type="pct"/>
                <w:tcBorders>
                  <w:bottom w:val="single" w:sz="4" w:space="0" w:color="auto"/>
                </w:tcBorders>
                <w:vAlign w:val="bottom"/>
              </w:tcPr>
              <w:p w14:paraId="54225FCA" w14:textId="3851EA2C" w:rsidR="00374530" w:rsidRPr="00A96D6A" w:rsidRDefault="00CD4697" w:rsidP="004D4437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D4657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74530" w:rsidRPr="00A96D6A" w14:paraId="604EE5E2" w14:textId="77777777" w:rsidTr="004D4437">
        <w:tc>
          <w:tcPr>
            <w:tcW w:w="1222" w:type="pct"/>
            <w:vAlign w:val="bottom"/>
          </w:tcPr>
          <w:p w14:paraId="346A28FD" w14:textId="348CBD87" w:rsidR="00374530" w:rsidRPr="00A96D6A" w:rsidRDefault="00374530" w:rsidP="004D4437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168162166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778" w:type="pct"/>
                <w:tcBorders>
                  <w:bottom w:val="single" w:sz="4" w:space="0" w:color="auto"/>
                </w:tcBorders>
                <w:vAlign w:val="bottom"/>
              </w:tcPr>
              <w:p w14:paraId="67B33040" w14:textId="6BA05508" w:rsidR="00374530" w:rsidRPr="00A96D6A" w:rsidRDefault="00CD4697" w:rsidP="004D4437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D4657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74530" w:rsidRPr="00A96D6A" w14:paraId="33377EF1" w14:textId="77777777" w:rsidTr="004D4437">
        <w:tc>
          <w:tcPr>
            <w:tcW w:w="1222" w:type="pct"/>
            <w:vAlign w:val="bottom"/>
          </w:tcPr>
          <w:p w14:paraId="63DF3F8B" w14:textId="77777777" w:rsidR="00374530" w:rsidRPr="00A96D6A" w:rsidRDefault="00374530" w:rsidP="004D4437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-144945459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778" w:type="pct"/>
                <w:tcBorders>
                  <w:bottom w:val="single" w:sz="4" w:space="0" w:color="auto"/>
                </w:tcBorders>
                <w:vAlign w:val="bottom"/>
              </w:tcPr>
              <w:p w14:paraId="06959310" w14:textId="6B94D53E" w:rsidR="00374530" w:rsidRPr="00A96D6A" w:rsidRDefault="00CD4697" w:rsidP="004D4437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D4657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74530" w:rsidRPr="00A96D6A" w14:paraId="5D58A6F5" w14:textId="77777777" w:rsidTr="004D4437">
        <w:tc>
          <w:tcPr>
            <w:tcW w:w="1222" w:type="pct"/>
            <w:vAlign w:val="bottom"/>
          </w:tcPr>
          <w:p w14:paraId="2C1CE979" w14:textId="77777777" w:rsidR="00374530" w:rsidRPr="00A96D6A" w:rsidRDefault="00374530" w:rsidP="004D4437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-159893540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3778" w:type="pct"/>
                <w:tcBorders>
                  <w:bottom w:val="single" w:sz="4" w:space="0" w:color="auto"/>
                </w:tcBorders>
                <w:vAlign w:val="bottom"/>
              </w:tcPr>
              <w:p w14:paraId="6C358C6A" w14:textId="505389FB" w:rsidR="00374530" w:rsidRPr="00A96D6A" w:rsidRDefault="00CD4697" w:rsidP="004D4437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D4657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96D6A" w:rsidRPr="00A96D6A" w14:paraId="462704A1" w14:textId="77777777" w:rsidTr="00C4167A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0B01264D" w14:textId="2D09E6F0" w:rsidR="00374530" w:rsidRPr="00A96D6A" w:rsidRDefault="00374530" w:rsidP="00A96D6A">
            <w:pPr>
              <w:spacing w:before="0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A96D6A" w:rsidRPr="00A96D6A" w14:paraId="030D07F4" w14:textId="77777777" w:rsidTr="00A96D6A">
        <w:tc>
          <w:tcPr>
            <w:tcW w:w="5000" w:type="pct"/>
            <w:gridSpan w:val="2"/>
            <w:shd w:val="clear" w:color="auto" w:fill="000000" w:themeFill="text1"/>
            <w:vAlign w:val="bottom"/>
          </w:tcPr>
          <w:p w14:paraId="3CEE3871" w14:textId="77777777" w:rsidR="00A96D6A" w:rsidRDefault="00A96D6A" w:rsidP="00A96D6A">
            <w:pPr>
              <w:pStyle w:val="Heading1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Thank you for your interest! We will contact you shortly.</w:t>
            </w:r>
          </w:p>
          <w:p w14:paraId="508E6D89" w14:textId="7321B7F2" w:rsidR="00A96D6A" w:rsidRPr="00A96D6A" w:rsidRDefault="00A96D6A" w:rsidP="00A96D6A">
            <w:pPr>
              <w:pStyle w:val="Heading1"/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Best,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Artstübli</w:t>
            </w:r>
            <w:proofErr w:type="spellEnd"/>
          </w:p>
        </w:tc>
      </w:tr>
    </w:tbl>
    <w:p w14:paraId="6839D9D2" w14:textId="77777777" w:rsidR="000172E5" w:rsidRPr="00A96D6A" w:rsidRDefault="000172E5" w:rsidP="002A1244">
      <w:pPr>
        <w:pStyle w:val="NoSpacing"/>
        <w:rPr>
          <w:rFonts w:ascii="Arial" w:hAnsi="Arial" w:cs="Arial"/>
          <w:sz w:val="24"/>
          <w:szCs w:val="24"/>
        </w:rPr>
      </w:pPr>
    </w:p>
    <w:sectPr w:rsidR="000172E5" w:rsidRPr="00A96D6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F5120" w14:textId="77777777" w:rsidR="00724B69" w:rsidRDefault="00724B69" w:rsidP="000172E5">
      <w:pPr>
        <w:spacing w:after="0" w:line="240" w:lineRule="auto"/>
      </w:pPr>
      <w:r>
        <w:separator/>
      </w:r>
    </w:p>
  </w:endnote>
  <w:endnote w:type="continuationSeparator" w:id="0">
    <w:p w14:paraId="7DCBDF1C" w14:textId="77777777" w:rsidR="00724B69" w:rsidRDefault="00724B6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2CF782-302F-436F-8C77-C654D6D4D948}"/>
    <w:embedBold r:id="rId2" w:fontKey="{D61E9465-C098-4D4E-BEA2-24783BA1D55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E47BE8F-4F63-4AAE-99C7-6AFD16529A8D}"/>
    <w:embedBold r:id="rId4" w:fontKey="{10368FB0-9FE0-4D8A-964D-0724B8B44647}"/>
    <w:embedItalic r:id="rId5" w:fontKey="{5C85E25B-798F-4186-BE8F-F5670B49C1C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1CCD833-E459-4899-ADF1-97F2BD6F42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3032255F" w14:textId="77777777" w:rsidTr="00C4167A">
      <w:tc>
        <w:tcPr>
          <w:tcW w:w="4675" w:type="dxa"/>
          <w:vAlign w:val="center"/>
        </w:tcPr>
        <w:p w14:paraId="3FFF9BEA" w14:textId="3AE07CD9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4C0D2ADC" w14:textId="636A87F1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0ED07320" w14:textId="77777777" w:rsidR="006145D8" w:rsidRPr="00A96D6A" w:rsidRDefault="006145D8" w:rsidP="00311D4F">
    <w:pPr>
      <w:pStyle w:val="NoSpacing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9845E" w14:textId="77777777" w:rsidR="00724B69" w:rsidRDefault="00724B69" w:rsidP="000172E5">
      <w:pPr>
        <w:spacing w:after="0" w:line="240" w:lineRule="auto"/>
      </w:pPr>
      <w:r>
        <w:separator/>
      </w:r>
    </w:p>
  </w:footnote>
  <w:footnote w:type="continuationSeparator" w:id="0">
    <w:p w14:paraId="7EA636B8" w14:textId="77777777" w:rsidR="00724B69" w:rsidRDefault="00724B6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134"/>
      <w:gridCol w:w="5226"/>
    </w:tblGrid>
    <w:tr w:rsidR="00A96D6A" w:rsidRPr="00A96D6A" w14:paraId="1C5AD574" w14:textId="77777777" w:rsidTr="005D484A">
      <w:trPr>
        <w:trHeight w:val="990"/>
      </w:trPr>
      <w:tc>
        <w:tcPr>
          <w:tcW w:w="1412" w:type="dxa"/>
          <w:vAlign w:val="center"/>
        </w:tcPr>
        <w:p w14:paraId="2D147EEA" w14:textId="43F5EBBF" w:rsidR="00B337A2" w:rsidRPr="00A96D6A" w:rsidRDefault="00A96D6A" w:rsidP="005D484A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Arial" w:eastAsia="Calibri" w:hAnsi="Arial" w:cs="Arial"/>
              <w:b/>
              <w:noProof/>
              <w:color w:val="000000" w:themeColor="text1"/>
              <w:sz w:val="40"/>
              <w:szCs w:val="40"/>
            </w:rPr>
          </w:pPr>
          <w:r>
            <w:rPr>
              <w:noProof/>
            </w:rPr>
            <w:drawing>
              <wp:inline distT="0" distB="0" distL="0" distR="0" wp14:anchorId="15B4623C" wp14:editId="46A4116E">
                <wp:extent cx="2556164" cy="749613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0069" cy="771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48" w:type="dxa"/>
          <w:vAlign w:val="center"/>
        </w:tcPr>
        <w:p w14:paraId="065595A7" w14:textId="137B74BB" w:rsidR="00A96D6A" w:rsidRPr="00A96D6A" w:rsidRDefault="00A96D6A" w:rsidP="005D484A">
          <w:pPr>
            <w:pStyle w:val="Header"/>
            <w:rPr>
              <w:rFonts w:ascii="Arial" w:hAnsi="Arial" w:cs="Arial"/>
              <w:b w:val="0"/>
              <w:noProof w:val="0"/>
              <w:color w:val="000000" w:themeColor="text1"/>
              <w:sz w:val="40"/>
              <w:szCs w:val="40"/>
            </w:rPr>
          </w:pPr>
          <w:r w:rsidRPr="00A96D6A">
            <w:rPr>
              <w:rFonts w:ascii="Arial" w:hAnsi="Arial" w:cs="Arial"/>
              <w:b w:val="0"/>
              <w:color w:val="000000" w:themeColor="text1"/>
              <w:sz w:val="40"/>
              <w:szCs w:val="40"/>
            </w:rPr>
            <w:t>ARTSTÜBLI TOURS</w:t>
          </w:r>
          <w:r>
            <w:rPr>
              <w:rFonts w:ascii="Arial" w:hAnsi="Arial" w:cs="Arial"/>
              <w:b w:val="0"/>
              <w:color w:val="000000" w:themeColor="text1"/>
              <w:sz w:val="40"/>
              <w:szCs w:val="40"/>
            </w:rPr>
            <w:t xml:space="preserve"> FORM</w:t>
          </w:r>
        </w:p>
      </w:tc>
    </w:tr>
  </w:tbl>
  <w:p w14:paraId="63BB75F1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1" w:cryptProviderType="rsaAES" w:cryptAlgorithmClass="hash" w:cryptAlgorithmType="typeAny" w:cryptAlgorithmSid="14" w:cryptSpinCount="100000" w:hash="2WDHAXxlIreTKkpkmZgh8WRulI88YbiZQ+cJwRqADv73KANy67y5t63TTu5vSPkKFQuVuT7chmL75KTuNvAalg==" w:salt="/K5HLm+VSn3As40m/mjt+g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84A"/>
    <w:rsid w:val="000172E5"/>
    <w:rsid w:val="00052382"/>
    <w:rsid w:val="0006568A"/>
    <w:rsid w:val="00076F0F"/>
    <w:rsid w:val="00084253"/>
    <w:rsid w:val="000D1F49"/>
    <w:rsid w:val="001727CA"/>
    <w:rsid w:val="002A1244"/>
    <w:rsid w:val="002C22E5"/>
    <w:rsid w:val="002C56E6"/>
    <w:rsid w:val="00311D4F"/>
    <w:rsid w:val="00344849"/>
    <w:rsid w:val="00361E11"/>
    <w:rsid w:val="00374530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D484A"/>
    <w:rsid w:val="005F2035"/>
    <w:rsid w:val="005F7990"/>
    <w:rsid w:val="006145D8"/>
    <w:rsid w:val="0063739C"/>
    <w:rsid w:val="007147D7"/>
    <w:rsid w:val="00715C65"/>
    <w:rsid w:val="00724B69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A96D6A"/>
    <w:rsid w:val="00B337A2"/>
    <w:rsid w:val="00BD0879"/>
    <w:rsid w:val="00BD4753"/>
    <w:rsid w:val="00BD5CB1"/>
    <w:rsid w:val="00BE62EE"/>
    <w:rsid w:val="00BF0056"/>
    <w:rsid w:val="00C003BA"/>
    <w:rsid w:val="00C4602F"/>
    <w:rsid w:val="00C46878"/>
    <w:rsid w:val="00C6231D"/>
    <w:rsid w:val="00CB4A51"/>
    <w:rsid w:val="00CD4532"/>
    <w:rsid w:val="00CD4697"/>
    <w:rsid w:val="00CD47B0"/>
    <w:rsid w:val="00CE6104"/>
    <w:rsid w:val="00CE7918"/>
    <w:rsid w:val="00D16163"/>
    <w:rsid w:val="00DB3FAD"/>
    <w:rsid w:val="00E07884"/>
    <w:rsid w:val="00E61C09"/>
    <w:rsid w:val="00EB3B58"/>
    <w:rsid w:val="00EC7359"/>
    <w:rsid w:val="00EE3054"/>
    <w:rsid w:val="00F00606"/>
    <w:rsid w:val="00F01256"/>
    <w:rsid w:val="00F769E6"/>
    <w:rsid w:val="00FC7475"/>
    <w:rsid w:val="00FE78A0"/>
    <w:rsid w:val="00FF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19B98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C22E5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ss\AppData\Roaming\Microsoft\Templates\Field%20trip%20assign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A36BC528CB84C809042E94FFD56F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B530B-BE9E-4EEF-9023-6DC5D4113CA3}"/>
      </w:docPartPr>
      <w:docPartBody>
        <w:p w:rsidR="00000000" w:rsidRDefault="00E911AD" w:rsidP="00E911AD">
          <w:pPr>
            <w:pStyle w:val="4A36BC528CB84C809042E94FFD56FA40"/>
          </w:pPr>
          <w:r w:rsidRPr="002A1244">
            <w:t>Date</w:t>
          </w:r>
        </w:p>
      </w:docPartBody>
    </w:docPart>
    <w:docPart>
      <w:docPartPr>
        <w:name w:val="15F0D62AFCE34416AFAD81A67752B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02ECB-13FA-462C-8EF4-D5DAA61A5F2B}"/>
      </w:docPartPr>
      <w:docPartBody>
        <w:p w:rsidR="00000000" w:rsidRDefault="00E911AD" w:rsidP="00E911AD">
          <w:pPr>
            <w:pStyle w:val="15F0D62AFCE34416AFAD81A67752B2FE"/>
          </w:pPr>
          <w:r w:rsidRPr="002A1244">
            <w:t>Time</w:t>
          </w:r>
        </w:p>
      </w:docPartBody>
    </w:docPart>
    <w:docPart>
      <w:docPartPr>
        <w:name w:val="9B9B7DD6073746E9B602CB57F8C13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3FE873-89CA-46B7-A7E0-83701BDD460F}"/>
      </w:docPartPr>
      <w:docPartBody>
        <w:p w:rsidR="00000000" w:rsidRDefault="00E911AD" w:rsidP="00E911AD">
          <w:pPr>
            <w:pStyle w:val="9B9B7DD6073746E9B602CB57F8C13F35"/>
          </w:pPr>
          <w:r w:rsidRPr="002A1244">
            <w:t>Name</w:t>
          </w:r>
        </w:p>
      </w:docPartBody>
    </w:docPart>
    <w:docPart>
      <w:docPartPr>
        <w:name w:val="9DB85FB40C43405390E1ACCBCBB4B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527056-A6F5-4D4F-B577-FA9E82892676}"/>
      </w:docPartPr>
      <w:docPartBody>
        <w:p w:rsidR="00000000" w:rsidRDefault="00E911AD" w:rsidP="00E911AD">
          <w:pPr>
            <w:pStyle w:val="9DB85FB40C43405390E1ACCBCBB4B5AA"/>
          </w:pPr>
          <w:r w:rsidRPr="002A1244">
            <w:t>Phone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1DC49-E56E-4EBA-9B54-632994F91EC0}"/>
      </w:docPartPr>
      <w:docPartBody>
        <w:p w:rsidR="00000000" w:rsidRDefault="00E911AD">
          <w:r w:rsidRPr="00D4657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1AD"/>
    <w:rsid w:val="003B255B"/>
    <w:rsid w:val="00E9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E911AD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FD3EBBF80BD499AA55F7DA136011FBC">
    <w:name w:val="EFD3EBBF80BD499AA55F7DA136011FBC"/>
  </w:style>
  <w:style w:type="paragraph" w:customStyle="1" w:styleId="B85F13DAAB9B478C87CDEE017541E89B">
    <w:name w:val="B85F13DAAB9B478C87CDEE017541E89B"/>
  </w:style>
  <w:style w:type="paragraph" w:customStyle="1" w:styleId="6790D2FD8ECA4E7A8B9FADA97AD1AE98">
    <w:name w:val="6790D2FD8ECA4E7A8B9FADA97AD1AE98"/>
  </w:style>
  <w:style w:type="paragraph" w:customStyle="1" w:styleId="C0EAAB03544D419E8AAB5BFC812A297C">
    <w:name w:val="C0EAAB03544D419E8AAB5BFC812A297C"/>
  </w:style>
  <w:style w:type="paragraph" w:customStyle="1" w:styleId="C8D9AF7176304A99B8893DBDC81DC0D0">
    <w:name w:val="C8D9AF7176304A99B8893DBDC81DC0D0"/>
  </w:style>
  <w:style w:type="paragraph" w:customStyle="1" w:styleId="37C60F95BFFD45E89FAE3F91CF28A33C">
    <w:name w:val="37C60F95BFFD45E89FAE3F91CF28A33C"/>
  </w:style>
  <w:style w:type="paragraph" w:customStyle="1" w:styleId="876D005C49AC442FBD40F14EA81537CC">
    <w:name w:val="876D005C49AC442FBD40F14EA81537CC"/>
  </w:style>
  <w:style w:type="character" w:customStyle="1" w:styleId="Heading1Char">
    <w:name w:val="Heading 1 Char"/>
    <w:basedOn w:val="DefaultParagraphFont"/>
    <w:link w:val="Heading1"/>
    <w:uiPriority w:val="1"/>
    <w:rsid w:val="00E911AD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A31D90BCBC9C49F390B341DA1DE164A9">
    <w:name w:val="A31D90BCBC9C49F390B341DA1DE164A9"/>
  </w:style>
  <w:style w:type="paragraph" w:customStyle="1" w:styleId="BA4B57511748428D9E08B498B8D1AADC">
    <w:name w:val="BA4B57511748428D9E08B498B8D1AADC"/>
  </w:style>
  <w:style w:type="paragraph" w:customStyle="1" w:styleId="0D7BA2D5F00C4A698639865A70361CCB">
    <w:name w:val="0D7BA2D5F00C4A698639865A70361CCB"/>
  </w:style>
  <w:style w:type="paragraph" w:customStyle="1" w:styleId="46109B38437B4FDC90EE4EC59126A959">
    <w:name w:val="46109B38437B4FDC90EE4EC59126A959"/>
  </w:style>
  <w:style w:type="paragraph" w:customStyle="1" w:styleId="31CDEF0C47BE4D18A235FBF8495264D8">
    <w:name w:val="31CDEF0C47BE4D18A235FBF8495264D8"/>
  </w:style>
  <w:style w:type="paragraph" w:customStyle="1" w:styleId="E1824E34FF3241A2863D8295340E0A01">
    <w:name w:val="E1824E34FF3241A2863D8295340E0A01"/>
    <w:rsid w:val="00E911AD"/>
  </w:style>
  <w:style w:type="paragraph" w:customStyle="1" w:styleId="7EA66101D2194893998D7ACB4E484F4F">
    <w:name w:val="7EA66101D2194893998D7ACB4E484F4F"/>
    <w:rsid w:val="00E911AD"/>
  </w:style>
  <w:style w:type="paragraph" w:customStyle="1" w:styleId="A647B39B25D3406A95AF55731702171F">
    <w:name w:val="A647B39B25D3406A95AF55731702171F"/>
    <w:rsid w:val="00E911AD"/>
  </w:style>
  <w:style w:type="paragraph" w:customStyle="1" w:styleId="AA0F034255B9481290AF65452741F2CB">
    <w:name w:val="AA0F034255B9481290AF65452741F2CB"/>
    <w:rsid w:val="00E911AD"/>
  </w:style>
  <w:style w:type="paragraph" w:customStyle="1" w:styleId="196A12C9E19241B5ACBABC07CDC1FB45">
    <w:name w:val="196A12C9E19241B5ACBABC07CDC1FB45"/>
    <w:rsid w:val="00E911AD"/>
  </w:style>
  <w:style w:type="paragraph" w:customStyle="1" w:styleId="600E044C491D442EA835844C9699D6E7">
    <w:name w:val="600E044C491D442EA835844C9699D6E7"/>
    <w:rsid w:val="00E911AD"/>
  </w:style>
  <w:style w:type="paragraph" w:customStyle="1" w:styleId="F9A7F155E8F64A628D179EA7FCCD8BD8">
    <w:name w:val="F9A7F155E8F64A628D179EA7FCCD8BD8"/>
    <w:rsid w:val="00E911AD"/>
  </w:style>
  <w:style w:type="paragraph" w:customStyle="1" w:styleId="5DB3AC703C6B4E6589F07BEBE12A0B9D">
    <w:name w:val="5DB3AC703C6B4E6589F07BEBE12A0B9D"/>
    <w:rsid w:val="00E911AD"/>
  </w:style>
  <w:style w:type="paragraph" w:customStyle="1" w:styleId="970AB25BB6244185BC7433F5E83B7963">
    <w:name w:val="970AB25BB6244185BC7433F5E83B7963"/>
    <w:rsid w:val="00E911AD"/>
  </w:style>
  <w:style w:type="paragraph" w:customStyle="1" w:styleId="78604AA872B04D67971E432F03F3B124">
    <w:name w:val="78604AA872B04D67971E432F03F3B124"/>
    <w:rsid w:val="00E911AD"/>
  </w:style>
  <w:style w:type="paragraph" w:customStyle="1" w:styleId="BC606F14FD7C4AEE87528D9F06BC478F">
    <w:name w:val="BC606F14FD7C4AEE87528D9F06BC478F"/>
    <w:rsid w:val="00E911AD"/>
  </w:style>
  <w:style w:type="paragraph" w:customStyle="1" w:styleId="D0FE5F2C6C054DBE8BBF0425006841DC">
    <w:name w:val="D0FE5F2C6C054DBE8BBF0425006841DC"/>
    <w:rsid w:val="00E911AD"/>
  </w:style>
  <w:style w:type="paragraph" w:customStyle="1" w:styleId="9AECA74E2CED491FB4761A88D87BCE65">
    <w:name w:val="9AECA74E2CED491FB4761A88D87BCE65"/>
    <w:rsid w:val="00E911AD"/>
  </w:style>
  <w:style w:type="paragraph" w:customStyle="1" w:styleId="8E7B764873B04B7F9E7872247A13B7FA">
    <w:name w:val="8E7B764873B04B7F9E7872247A13B7FA"/>
    <w:rsid w:val="00E911AD"/>
  </w:style>
  <w:style w:type="paragraph" w:customStyle="1" w:styleId="0AF3EDB3833D4CB7B4235C81CAE6DA78">
    <w:name w:val="0AF3EDB3833D4CB7B4235C81CAE6DA78"/>
    <w:rsid w:val="00E911AD"/>
  </w:style>
  <w:style w:type="paragraph" w:customStyle="1" w:styleId="F25659AB9401430DB50C577A000E9B4B">
    <w:name w:val="F25659AB9401430DB50C577A000E9B4B"/>
    <w:rsid w:val="00E911AD"/>
  </w:style>
  <w:style w:type="paragraph" w:customStyle="1" w:styleId="AAFB63C156634DB4BB4751EB182BE93C">
    <w:name w:val="AAFB63C156634DB4BB4751EB182BE93C"/>
    <w:rsid w:val="00E911AD"/>
  </w:style>
  <w:style w:type="paragraph" w:customStyle="1" w:styleId="7CDA42B0B331452E80C89ECB1C23C547">
    <w:name w:val="7CDA42B0B331452E80C89ECB1C23C547"/>
    <w:rsid w:val="00E911AD"/>
  </w:style>
  <w:style w:type="paragraph" w:customStyle="1" w:styleId="FA33394167614B8692A8776C1C0196CA">
    <w:name w:val="FA33394167614B8692A8776C1C0196CA"/>
    <w:rsid w:val="00E911AD"/>
  </w:style>
  <w:style w:type="paragraph" w:customStyle="1" w:styleId="7572EF6A49F646CC9651CCB064204866">
    <w:name w:val="7572EF6A49F646CC9651CCB064204866"/>
    <w:rsid w:val="00E911AD"/>
  </w:style>
  <w:style w:type="paragraph" w:customStyle="1" w:styleId="57F9702C65744A2690060363BBF0D6C1">
    <w:name w:val="57F9702C65744A2690060363BBF0D6C1"/>
    <w:rsid w:val="00E911AD"/>
  </w:style>
  <w:style w:type="paragraph" w:customStyle="1" w:styleId="7B1743E022344E329B3CB8508D4FE3E8">
    <w:name w:val="7B1743E022344E329B3CB8508D4FE3E8"/>
    <w:rsid w:val="00E911AD"/>
  </w:style>
  <w:style w:type="paragraph" w:customStyle="1" w:styleId="2A3968878CAC42AD9ABAFD938DD667BF">
    <w:name w:val="2A3968878CAC42AD9ABAFD938DD667BF"/>
    <w:rsid w:val="00E911AD"/>
  </w:style>
  <w:style w:type="paragraph" w:customStyle="1" w:styleId="B762F0F876F54DE3B9007CEEC741075A">
    <w:name w:val="B762F0F876F54DE3B9007CEEC741075A"/>
    <w:rsid w:val="00E911AD"/>
  </w:style>
  <w:style w:type="paragraph" w:customStyle="1" w:styleId="564A5F0AF6C445EA88890525CE02129E">
    <w:name w:val="564A5F0AF6C445EA88890525CE02129E"/>
    <w:rsid w:val="00E911AD"/>
  </w:style>
  <w:style w:type="paragraph" w:customStyle="1" w:styleId="559261DEEC5148FB8CF570A74C5BE337">
    <w:name w:val="559261DEEC5148FB8CF570A74C5BE337"/>
    <w:rsid w:val="00E911AD"/>
  </w:style>
  <w:style w:type="paragraph" w:customStyle="1" w:styleId="B4BF3840918347D5BB745267E8E57615">
    <w:name w:val="B4BF3840918347D5BB745267E8E57615"/>
    <w:rsid w:val="00E911AD"/>
  </w:style>
  <w:style w:type="paragraph" w:customStyle="1" w:styleId="703F7E2E09CD4F33AED56907845FCCD5">
    <w:name w:val="703F7E2E09CD4F33AED56907845FCCD5"/>
    <w:rsid w:val="00E911AD"/>
  </w:style>
  <w:style w:type="paragraph" w:customStyle="1" w:styleId="70F1D05D777F4BAC90A43C57087BDE1B">
    <w:name w:val="70F1D05D777F4BAC90A43C57087BDE1B"/>
    <w:rsid w:val="00E911AD"/>
  </w:style>
  <w:style w:type="paragraph" w:customStyle="1" w:styleId="3EE254F59D4945A4A074A5B143788D34">
    <w:name w:val="3EE254F59D4945A4A074A5B143788D34"/>
    <w:rsid w:val="00E911AD"/>
  </w:style>
  <w:style w:type="paragraph" w:customStyle="1" w:styleId="335701F49678490BB4FC34B8D6B3E4EF">
    <w:name w:val="335701F49678490BB4FC34B8D6B3E4EF"/>
    <w:rsid w:val="00E911AD"/>
  </w:style>
  <w:style w:type="paragraph" w:customStyle="1" w:styleId="DD3467531D224048A34BFE72C65BCDB4">
    <w:name w:val="DD3467531D224048A34BFE72C65BCDB4"/>
    <w:rsid w:val="00E911AD"/>
  </w:style>
  <w:style w:type="paragraph" w:customStyle="1" w:styleId="E648CD62DCBA4DCC9478943EA6EE03D0">
    <w:name w:val="E648CD62DCBA4DCC9478943EA6EE03D0"/>
    <w:rsid w:val="00E911AD"/>
  </w:style>
  <w:style w:type="paragraph" w:customStyle="1" w:styleId="1B01072068674F839CAA4A23FB77D0B5">
    <w:name w:val="1B01072068674F839CAA4A23FB77D0B5"/>
    <w:rsid w:val="00E911AD"/>
  </w:style>
  <w:style w:type="paragraph" w:customStyle="1" w:styleId="CDA71E45099344C994AC144232953C51">
    <w:name w:val="CDA71E45099344C994AC144232953C51"/>
    <w:rsid w:val="00E911AD"/>
  </w:style>
  <w:style w:type="paragraph" w:customStyle="1" w:styleId="62B3EBD456EA4A688A6030BFA0BA0F76">
    <w:name w:val="62B3EBD456EA4A688A6030BFA0BA0F76"/>
    <w:rsid w:val="00E911AD"/>
  </w:style>
  <w:style w:type="paragraph" w:customStyle="1" w:styleId="4A36BC528CB84C809042E94FFD56FA40">
    <w:name w:val="4A36BC528CB84C809042E94FFD56FA40"/>
    <w:rsid w:val="00E911AD"/>
  </w:style>
  <w:style w:type="paragraph" w:customStyle="1" w:styleId="15F0D62AFCE34416AFAD81A67752B2FE">
    <w:name w:val="15F0D62AFCE34416AFAD81A67752B2FE"/>
    <w:rsid w:val="00E911AD"/>
  </w:style>
  <w:style w:type="paragraph" w:customStyle="1" w:styleId="9B9B7DD6073746E9B602CB57F8C13F35">
    <w:name w:val="9B9B7DD6073746E9B602CB57F8C13F35"/>
    <w:rsid w:val="00E911AD"/>
  </w:style>
  <w:style w:type="paragraph" w:customStyle="1" w:styleId="9DB85FB40C43405390E1ACCBCBB4B5AA">
    <w:name w:val="9DB85FB40C43405390E1ACCBCBB4B5AA"/>
    <w:rsid w:val="00E911AD"/>
  </w:style>
  <w:style w:type="paragraph" w:customStyle="1" w:styleId="87A30B937BB5497E87A1756593BAEEDC">
    <w:name w:val="87A30B937BB5497E87A1756593BAEEDC"/>
    <w:rsid w:val="00E911AD"/>
  </w:style>
  <w:style w:type="paragraph" w:customStyle="1" w:styleId="AEE78E6C611742F49C7044BAE8328F4E">
    <w:name w:val="AEE78E6C611742F49C7044BAE8328F4E"/>
    <w:rsid w:val="00E911AD"/>
  </w:style>
  <w:style w:type="paragraph" w:customStyle="1" w:styleId="9E82C3611E154697AA486B29C4051EF5">
    <w:name w:val="9E82C3611E154697AA486B29C4051EF5"/>
    <w:rsid w:val="00E911AD"/>
  </w:style>
  <w:style w:type="paragraph" w:customStyle="1" w:styleId="247C6F540E41474C91D6451E77DAAA9C">
    <w:name w:val="247C6F540E41474C91D6451E77DAAA9C"/>
    <w:rsid w:val="00E911AD"/>
  </w:style>
  <w:style w:type="paragraph" w:customStyle="1" w:styleId="C0109851E94B462480643FEAD678DA32">
    <w:name w:val="C0109851E94B462480643FEAD678DA32"/>
    <w:rsid w:val="00E911AD"/>
  </w:style>
  <w:style w:type="paragraph" w:customStyle="1" w:styleId="116AF2F1CBA14A11BCCD3C3075C2EB48">
    <w:name w:val="116AF2F1CBA14A11BCCD3C3075C2EB48"/>
    <w:rsid w:val="00E911AD"/>
  </w:style>
  <w:style w:type="paragraph" w:customStyle="1" w:styleId="DDF659B43F2E4C15B2717EAA4406BFEF">
    <w:name w:val="DDF659B43F2E4C15B2717EAA4406BFEF"/>
    <w:rsid w:val="00E911AD"/>
  </w:style>
  <w:style w:type="paragraph" w:customStyle="1" w:styleId="0A24DBA8A4744B448C014DECE7B33F05">
    <w:name w:val="0A24DBA8A4744B448C014DECE7B33F05"/>
    <w:rsid w:val="00E911AD"/>
  </w:style>
  <w:style w:type="paragraph" w:customStyle="1" w:styleId="F85CD47FBB5645D0BC11962029050FC9">
    <w:name w:val="F85CD47FBB5645D0BC11962029050FC9"/>
    <w:rsid w:val="00E911AD"/>
  </w:style>
  <w:style w:type="paragraph" w:customStyle="1" w:styleId="3DEC42D4EA52442190875D89E1B63AF2">
    <w:name w:val="3DEC42D4EA52442190875D89E1B63AF2"/>
    <w:rsid w:val="00E911AD"/>
  </w:style>
  <w:style w:type="character" w:styleId="PlaceholderText">
    <w:name w:val="Placeholder Text"/>
    <w:basedOn w:val="DefaultParagraphFont"/>
    <w:uiPriority w:val="99"/>
    <w:semiHidden/>
    <w:rsid w:val="00E911A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78C99C-8428-4D30-8CF7-6533AF03103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Field trip assignment form</Template>
  <TotalTime>0</TotalTime>
  <Pages>1</Pages>
  <Words>105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2021-10-19T14:49:00Z</dcterms:created>
  <dcterms:modified xsi:type="dcterms:W3CDTF">2021-10-19T14:49:00Z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