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1"/>
        <w:gridCol w:w="6569"/>
      </w:tblGrid>
      <w:tr w:rsidR="002A1244" w:rsidRPr="00A96D6A" w14:paraId="274F9973" w14:textId="77777777" w:rsidTr="00A96D6A">
        <w:tc>
          <w:tcPr>
            <w:tcW w:w="5000" w:type="pct"/>
            <w:gridSpan w:val="2"/>
            <w:shd w:val="clear" w:color="auto" w:fill="000000" w:themeFill="text1"/>
            <w:vAlign w:val="bottom"/>
          </w:tcPr>
          <w:p w14:paraId="3F89DF7D" w14:textId="2501DFEF" w:rsidR="002A1244" w:rsidRPr="00A96D6A" w:rsidRDefault="005D484A" w:rsidP="00715C65">
            <w:pPr>
              <w:pStyle w:val="Heading1"/>
              <w:outlineLvl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96D6A">
              <w:rPr>
                <w:rFonts w:ascii="Arial" w:hAnsi="Arial" w:cs="Arial"/>
                <w:sz w:val="24"/>
                <w:szCs w:val="24"/>
              </w:rPr>
              <w:t>Tour</w:t>
            </w:r>
            <w:r w:rsidR="000F0152">
              <w:rPr>
                <w:rFonts w:ascii="Arial" w:hAnsi="Arial" w:cs="Arial"/>
                <w:sz w:val="24"/>
                <w:szCs w:val="24"/>
              </w:rPr>
              <w:t>anfrage</w:t>
            </w:r>
            <w:proofErr w:type="spellEnd"/>
          </w:p>
        </w:tc>
      </w:tr>
      <w:tr w:rsidR="002A1244" w:rsidRPr="00A96D6A" w14:paraId="7B323817" w14:textId="77777777" w:rsidTr="005D484A">
        <w:tc>
          <w:tcPr>
            <w:tcW w:w="1222" w:type="pct"/>
            <w:vAlign w:val="bottom"/>
          </w:tcPr>
          <w:p w14:paraId="33BE9EDB" w14:textId="38457DEB" w:rsidR="002A1244" w:rsidRPr="00A96D6A" w:rsidRDefault="005D484A" w:rsidP="002A1244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96D6A">
              <w:rPr>
                <w:rFonts w:ascii="Arial" w:hAnsi="Arial" w:cs="Arial"/>
                <w:sz w:val="24"/>
                <w:szCs w:val="24"/>
              </w:rPr>
              <w:t>Tour</w:t>
            </w:r>
            <w:r w:rsidR="000F0152">
              <w:rPr>
                <w:rFonts w:ascii="Arial" w:hAnsi="Arial" w:cs="Arial"/>
                <w:sz w:val="24"/>
                <w:szCs w:val="24"/>
              </w:rPr>
              <w:t>art</w:t>
            </w:r>
            <w:proofErr w:type="spellEnd"/>
            <w:r w:rsidRPr="00A96D6A">
              <w:rPr>
                <w:rFonts w:ascii="Arial" w:hAnsi="Arial" w:cs="Arial"/>
                <w:sz w:val="24"/>
                <w:szCs w:val="24"/>
              </w:rPr>
              <w:br/>
              <w:t>(City</w:t>
            </w:r>
            <w:r w:rsidR="002C22E5">
              <w:rPr>
                <w:rFonts w:ascii="Arial" w:hAnsi="Arial" w:cs="Arial"/>
                <w:sz w:val="24"/>
                <w:szCs w:val="24"/>
              </w:rPr>
              <w:t xml:space="preserve"> / </w:t>
            </w:r>
            <w:r w:rsidRPr="00A96D6A">
              <w:rPr>
                <w:rFonts w:ascii="Arial" w:hAnsi="Arial" w:cs="Arial"/>
                <w:sz w:val="24"/>
                <w:szCs w:val="24"/>
              </w:rPr>
              <w:t>Line)</w:t>
            </w:r>
          </w:p>
        </w:tc>
        <w:tc>
          <w:tcPr>
            <w:tcW w:w="3778" w:type="pct"/>
            <w:tcBorders>
              <w:bottom w:val="single" w:sz="4" w:space="0" w:color="auto"/>
            </w:tcBorders>
            <w:vAlign w:val="bottom"/>
          </w:tcPr>
          <w:p w14:paraId="32E0F560" w14:textId="05CEE30A" w:rsidR="002A1244" w:rsidRPr="00A96D6A" w:rsidRDefault="005D484A" w:rsidP="002A1244">
            <w:pPr>
              <w:rPr>
                <w:rFonts w:ascii="Arial" w:hAnsi="Arial" w:cs="Arial"/>
                <w:sz w:val="24"/>
                <w:szCs w:val="24"/>
              </w:rPr>
            </w:pPr>
            <w:r w:rsidRPr="00A96D6A">
              <w:rPr>
                <w:rFonts w:ascii="Arial" w:hAnsi="Arial" w:cs="Arial"/>
                <w:sz w:val="24"/>
                <w:szCs w:val="24"/>
              </w:rPr>
              <w:br/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94005082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CD4697" w:rsidRPr="00D4657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96D6A" w:rsidRPr="00A96D6A" w14:paraId="78DBC8D6" w14:textId="77777777" w:rsidTr="005D484A">
        <w:tc>
          <w:tcPr>
            <w:tcW w:w="1222" w:type="pct"/>
            <w:vAlign w:val="bottom"/>
          </w:tcPr>
          <w:p w14:paraId="509ED0DA" w14:textId="44911988" w:rsidR="00A96D6A" w:rsidRPr="00A96D6A" w:rsidRDefault="000F0152" w:rsidP="00A96D6A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</w:t>
            </w:r>
          </w:p>
        </w:tc>
        <w:tc>
          <w:tcPr>
            <w:tcW w:w="3778" w:type="pct"/>
            <w:tcBorders>
              <w:bottom w:val="single" w:sz="4" w:space="0" w:color="auto"/>
            </w:tcBorders>
            <w:vAlign w:val="bottom"/>
          </w:tcPr>
          <w:p w14:paraId="77BF16D4" w14:textId="71BC81D6" w:rsidR="00A96D6A" w:rsidRPr="00A96D6A" w:rsidRDefault="008E409A" w:rsidP="00A96D6A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99996066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CD4697" w:rsidRPr="00D4657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96D6A" w:rsidRPr="00A96D6A" w14:paraId="3E0EFE8E" w14:textId="77777777" w:rsidTr="005D484A">
        <w:tc>
          <w:tcPr>
            <w:tcW w:w="1222" w:type="pct"/>
            <w:vAlign w:val="bottom"/>
          </w:tcPr>
          <w:p w14:paraId="22B4A378" w14:textId="1B19A5B6" w:rsidR="00A96D6A" w:rsidRPr="00A96D6A" w:rsidRDefault="000F0152" w:rsidP="00A96D6A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Zeit</w:t>
            </w:r>
          </w:p>
        </w:tc>
        <w:tc>
          <w:tcPr>
            <w:tcW w:w="3778" w:type="pct"/>
            <w:tcBorders>
              <w:bottom w:val="single" w:sz="4" w:space="0" w:color="auto"/>
            </w:tcBorders>
            <w:vAlign w:val="bottom"/>
          </w:tcPr>
          <w:p w14:paraId="06EFF176" w14:textId="2FE14FBB" w:rsidR="00A96D6A" w:rsidRPr="00A96D6A" w:rsidRDefault="008E409A" w:rsidP="00A96D6A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1890816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CD4697" w:rsidRPr="00D4657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96D6A" w:rsidRPr="00A96D6A" w14:paraId="5D4E8C7C" w14:textId="77777777" w:rsidTr="005D484A">
        <w:tc>
          <w:tcPr>
            <w:tcW w:w="1222" w:type="pct"/>
            <w:vAlign w:val="bottom"/>
          </w:tcPr>
          <w:p w14:paraId="29CF905A" w14:textId="5D22A994" w:rsidR="00A96D6A" w:rsidRPr="00A96D6A" w:rsidRDefault="000F0152" w:rsidP="00A96D6A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Sprach</w:t>
            </w:r>
            <w:r w:rsidR="00A96D6A" w:rsidRPr="00A96D6A">
              <w:rPr>
                <w:rFonts w:ascii="Arial" w:hAnsi="Arial" w:cs="Arial"/>
                <w:sz w:val="24"/>
                <w:szCs w:val="24"/>
              </w:rPr>
              <w:t>e</w:t>
            </w:r>
            <w:proofErr w:type="spellEnd"/>
            <w:r w:rsidR="00A96D6A" w:rsidRPr="00A96D6A">
              <w:rPr>
                <w:rFonts w:ascii="Arial" w:hAnsi="Arial" w:cs="Arial"/>
                <w:sz w:val="24"/>
                <w:szCs w:val="24"/>
              </w:rPr>
              <w:t xml:space="preserve"> (DE</w:t>
            </w:r>
            <w:r w:rsidR="002C22E5">
              <w:rPr>
                <w:rFonts w:ascii="Arial" w:hAnsi="Arial" w:cs="Arial"/>
                <w:sz w:val="24"/>
                <w:szCs w:val="24"/>
              </w:rPr>
              <w:t>/</w:t>
            </w:r>
            <w:r w:rsidR="00A96D6A" w:rsidRPr="00A96D6A">
              <w:rPr>
                <w:rFonts w:ascii="Arial" w:hAnsi="Arial" w:cs="Arial"/>
                <w:sz w:val="24"/>
                <w:szCs w:val="24"/>
              </w:rPr>
              <w:t>FR/EN)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21350305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1AE1A39D" w14:textId="1316C45F" w:rsidR="00A96D6A" w:rsidRPr="00A96D6A" w:rsidRDefault="00CD4697" w:rsidP="00A96D6A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96D6A" w:rsidRPr="00A96D6A" w14:paraId="5FA45B3B" w14:textId="77777777" w:rsidTr="005D484A">
        <w:tc>
          <w:tcPr>
            <w:tcW w:w="1222" w:type="pct"/>
            <w:vAlign w:val="bottom"/>
          </w:tcPr>
          <w:p w14:paraId="5CC02E86" w14:textId="2195B181" w:rsidR="00A96D6A" w:rsidRPr="00A96D6A" w:rsidRDefault="000F0152" w:rsidP="00A96D6A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Anzahl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Teilnehmer:innen</w:t>
            </w:r>
            <w:proofErr w:type="spellEnd"/>
            <w:proofErr w:type="gramEnd"/>
          </w:p>
        </w:tc>
        <w:sdt>
          <w:sdtPr>
            <w:rPr>
              <w:rFonts w:ascii="Arial" w:hAnsi="Arial" w:cs="Arial"/>
              <w:sz w:val="24"/>
              <w:szCs w:val="24"/>
            </w:rPr>
            <w:id w:val="-23077663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53C5A052" w14:textId="5BB02B47" w:rsidR="00A96D6A" w:rsidRPr="00A96D6A" w:rsidRDefault="00CD4697" w:rsidP="00A96D6A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96D6A" w:rsidRPr="00A96D6A" w14:paraId="52C068C5" w14:textId="77777777" w:rsidTr="00C4167A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60485A63" w14:textId="7CF6A8A8" w:rsidR="00374530" w:rsidRPr="00A96D6A" w:rsidRDefault="00374530" w:rsidP="00A96D6A">
            <w:pPr>
              <w:spacing w:before="0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A96D6A" w:rsidRPr="00A96D6A" w14:paraId="655CE572" w14:textId="77777777" w:rsidTr="00A96D6A">
        <w:tc>
          <w:tcPr>
            <w:tcW w:w="5000" w:type="pct"/>
            <w:gridSpan w:val="2"/>
            <w:shd w:val="clear" w:color="auto" w:fill="000000" w:themeFill="text1"/>
            <w:vAlign w:val="bottom"/>
          </w:tcPr>
          <w:p w14:paraId="3A80417B" w14:textId="26049B12" w:rsidR="00A96D6A" w:rsidRPr="00A96D6A" w:rsidRDefault="000F0152" w:rsidP="00A96D6A">
            <w:pPr>
              <w:pStyle w:val="Heading1"/>
              <w:outlineLvl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Kontaktinformationen</w:t>
            </w:r>
            <w:proofErr w:type="spellEnd"/>
          </w:p>
        </w:tc>
      </w:tr>
      <w:tr w:rsidR="00A96D6A" w:rsidRPr="00A96D6A" w14:paraId="56741703" w14:textId="77777777" w:rsidTr="005D484A">
        <w:sdt>
          <w:sdtPr>
            <w:rPr>
              <w:rFonts w:ascii="Arial" w:hAnsi="Arial" w:cs="Arial"/>
              <w:sz w:val="24"/>
              <w:szCs w:val="24"/>
            </w:rPr>
            <w:id w:val="1304805984"/>
            <w:placeholder>
              <w:docPart w:val="9B9B7DD6073746E9B602CB57F8C13F3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22" w:type="pct"/>
                <w:vAlign w:val="bottom"/>
              </w:tcPr>
              <w:p w14:paraId="37DB377B" w14:textId="77777777" w:rsidR="00A96D6A" w:rsidRPr="00A96D6A" w:rsidRDefault="00A96D6A" w:rsidP="00A96D6A">
                <w:pPr>
                  <w:pStyle w:val="NormalIndent"/>
                  <w:rPr>
                    <w:rFonts w:ascii="Arial" w:hAnsi="Arial" w:cs="Arial"/>
                    <w:sz w:val="24"/>
                    <w:szCs w:val="24"/>
                  </w:rPr>
                </w:pPr>
                <w:r w:rsidRPr="00A96D6A">
                  <w:rPr>
                    <w:rFonts w:ascii="Arial" w:hAnsi="Arial" w:cs="Arial"/>
                    <w:sz w:val="24"/>
                    <w:szCs w:val="24"/>
                  </w:rPr>
                  <w:t>Name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854542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6FEC4731" w14:textId="20649CE3" w:rsidR="00A96D6A" w:rsidRPr="00A96D6A" w:rsidRDefault="00CD4697" w:rsidP="00A96D6A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96D6A" w:rsidRPr="00A96D6A" w14:paraId="0631FC12" w14:textId="77777777" w:rsidTr="005D484A">
        <w:tc>
          <w:tcPr>
            <w:tcW w:w="1222" w:type="pct"/>
            <w:vAlign w:val="bottom"/>
          </w:tcPr>
          <w:p w14:paraId="3EA3C3CD" w14:textId="711F8E7C" w:rsidR="00A96D6A" w:rsidRPr="00A96D6A" w:rsidRDefault="000F0152" w:rsidP="00A96D6A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Telefon</w:t>
            </w:r>
            <w:proofErr w:type="spellEnd"/>
          </w:p>
        </w:tc>
        <w:sdt>
          <w:sdtPr>
            <w:rPr>
              <w:rFonts w:ascii="Arial" w:hAnsi="Arial" w:cs="Arial"/>
              <w:sz w:val="24"/>
              <w:szCs w:val="24"/>
            </w:rPr>
            <w:id w:val="1566112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2B9B7706" w14:textId="2AA2FE5B" w:rsidR="00A96D6A" w:rsidRPr="00A96D6A" w:rsidRDefault="00CD4697" w:rsidP="00A96D6A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74530" w:rsidRPr="00A96D6A" w14:paraId="196A5BCE" w14:textId="77777777" w:rsidTr="005D484A">
        <w:tc>
          <w:tcPr>
            <w:tcW w:w="1222" w:type="pct"/>
            <w:vAlign w:val="bottom"/>
          </w:tcPr>
          <w:p w14:paraId="555AD217" w14:textId="400D79B6" w:rsidR="00374530" w:rsidRPr="00A96D6A" w:rsidRDefault="00374530" w:rsidP="00A96D6A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</w:t>
            </w:r>
            <w:r w:rsidR="000F0152">
              <w:rPr>
                <w:rFonts w:ascii="Arial" w:hAnsi="Arial" w:cs="Arial"/>
                <w:sz w:val="24"/>
                <w:szCs w:val="24"/>
              </w:rPr>
              <w:t>resse</w:t>
            </w:r>
            <w:proofErr w:type="spellEnd"/>
          </w:p>
        </w:tc>
        <w:sdt>
          <w:sdtPr>
            <w:rPr>
              <w:rFonts w:ascii="Arial" w:hAnsi="Arial" w:cs="Arial"/>
              <w:sz w:val="24"/>
              <w:szCs w:val="24"/>
            </w:rPr>
            <w:id w:val="129818247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183A8E1B" w14:textId="24D67F17" w:rsidR="00374530" w:rsidRPr="00A96D6A" w:rsidRDefault="00CD4697" w:rsidP="00A96D6A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96D6A" w:rsidRPr="00A96D6A" w14:paraId="0CC77CB9" w14:textId="77777777" w:rsidTr="005D484A">
        <w:tc>
          <w:tcPr>
            <w:tcW w:w="1222" w:type="pct"/>
            <w:vAlign w:val="bottom"/>
          </w:tcPr>
          <w:p w14:paraId="6040A6B4" w14:textId="7A72692E" w:rsidR="00A96D6A" w:rsidRPr="00A96D6A" w:rsidRDefault="00A96D6A" w:rsidP="00A96D6A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 w:rsidRPr="00A96D6A">
              <w:rPr>
                <w:rFonts w:ascii="Arial" w:hAnsi="Arial" w:cs="Arial"/>
                <w:sz w:val="24"/>
                <w:szCs w:val="24"/>
              </w:rPr>
              <w:t>E-Mail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32023729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2B483935" w14:textId="38435BAB" w:rsidR="00A96D6A" w:rsidRPr="00A96D6A" w:rsidRDefault="00CD4697" w:rsidP="00A96D6A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96D6A" w:rsidRPr="00A96D6A" w14:paraId="02FA1F46" w14:textId="77777777" w:rsidTr="00C4167A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469FFEAD" w14:textId="30E9E0D7" w:rsidR="00374530" w:rsidRPr="00A96D6A" w:rsidRDefault="00374530" w:rsidP="00A96D6A">
            <w:pPr>
              <w:spacing w:before="0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2C22E5" w:rsidRPr="00A96D6A" w14:paraId="79E882FA" w14:textId="77777777" w:rsidTr="004D4437">
        <w:tc>
          <w:tcPr>
            <w:tcW w:w="5000" w:type="pct"/>
            <w:gridSpan w:val="2"/>
            <w:shd w:val="clear" w:color="auto" w:fill="000000" w:themeFill="text1"/>
            <w:vAlign w:val="bottom"/>
          </w:tcPr>
          <w:p w14:paraId="25D5108C" w14:textId="472FAB78" w:rsidR="002C22E5" w:rsidRPr="00A96D6A" w:rsidRDefault="000F0152" w:rsidP="004D4437">
            <w:pPr>
              <w:pStyle w:val="Heading1"/>
              <w:outlineLvl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Bemerkungen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zur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Tour</w:t>
            </w:r>
          </w:p>
        </w:tc>
      </w:tr>
      <w:tr w:rsidR="00374530" w:rsidRPr="00A96D6A" w14:paraId="77C2044D" w14:textId="77777777" w:rsidTr="004D4437">
        <w:tc>
          <w:tcPr>
            <w:tcW w:w="1222" w:type="pct"/>
            <w:vAlign w:val="bottom"/>
          </w:tcPr>
          <w:p w14:paraId="152E0567" w14:textId="7BE02B16" w:rsidR="00374530" w:rsidRPr="00A96D6A" w:rsidRDefault="00374530" w:rsidP="004D4437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101892374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2191F71E" w14:textId="281977C8" w:rsidR="00374530" w:rsidRPr="00A96D6A" w:rsidRDefault="00CD4697" w:rsidP="004D4437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74530" w:rsidRPr="00A96D6A" w14:paraId="45C1BC86" w14:textId="77777777" w:rsidTr="004D4437">
        <w:tc>
          <w:tcPr>
            <w:tcW w:w="1222" w:type="pct"/>
            <w:vAlign w:val="bottom"/>
          </w:tcPr>
          <w:p w14:paraId="692BE5F9" w14:textId="61E1F54F" w:rsidR="00374530" w:rsidRPr="00A96D6A" w:rsidRDefault="00374530" w:rsidP="004D4437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174043481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54225FCA" w14:textId="3851EA2C" w:rsidR="00374530" w:rsidRPr="00A96D6A" w:rsidRDefault="00CD4697" w:rsidP="004D4437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74530" w:rsidRPr="00A96D6A" w14:paraId="604EE5E2" w14:textId="77777777" w:rsidTr="004D4437">
        <w:tc>
          <w:tcPr>
            <w:tcW w:w="1222" w:type="pct"/>
            <w:vAlign w:val="bottom"/>
          </w:tcPr>
          <w:p w14:paraId="346A28FD" w14:textId="348CBD87" w:rsidR="00374530" w:rsidRPr="00A96D6A" w:rsidRDefault="00374530" w:rsidP="004D4437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168162166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67B33040" w14:textId="6BA05508" w:rsidR="00374530" w:rsidRPr="00A96D6A" w:rsidRDefault="00CD4697" w:rsidP="004D4437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74530" w:rsidRPr="00A96D6A" w14:paraId="33377EF1" w14:textId="77777777" w:rsidTr="004D4437">
        <w:tc>
          <w:tcPr>
            <w:tcW w:w="1222" w:type="pct"/>
            <w:vAlign w:val="bottom"/>
          </w:tcPr>
          <w:p w14:paraId="63DF3F8B" w14:textId="77777777" w:rsidR="00374530" w:rsidRPr="00A96D6A" w:rsidRDefault="00374530" w:rsidP="004D4437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144945459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06959310" w14:textId="6B94D53E" w:rsidR="00374530" w:rsidRPr="00A96D6A" w:rsidRDefault="00CD4697" w:rsidP="004D4437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74530" w:rsidRPr="00A96D6A" w14:paraId="5D58A6F5" w14:textId="77777777" w:rsidTr="004D4437">
        <w:tc>
          <w:tcPr>
            <w:tcW w:w="1222" w:type="pct"/>
            <w:vAlign w:val="bottom"/>
          </w:tcPr>
          <w:p w14:paraId="2C1CE979" w14:textId="77777777" w:rsidR="00374530" w:rsidRPr="00A96D6A" w:rsidRDefault="00374530" w:rsidP="004D4437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159893540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6C358C6A" w14:textId="505389FB" w:rsidR="00374530" w:rsidRPr="00A96D6A" w:rsidRDefault="00CD4697" w:rsidP="004D4437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96D6A" w:rsidRPr="00A96D6A" w14:paraId="462704A1" w14:textId="77777777" w:rsidTr="00C4167A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0B01264D" w14:textId="2D09E6F0" w:rsidR="00374530" w:rsidRPr="00A96D6A" w:rsidRDefault="00374530" w:rsidP="00A96D6A">
            <w:pPr>
              <w:spacing w:before="0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A96D6A" w:rsidRPr="00A96D6A" w14:paraId="030D07F4" w14:textId="77777777" w:rsidTr="00A96D6A">
        <w:tc>
          <w:tcPr>
            <w:tcW w:w="5000" w:type="pct"/>
            <w:gridSpan w:val="2"/>
            <w:shd w:val="clear" w:color="auto" w:fill="000000" w:themeFill="text1"/>
            <w:vAlign w:val="bottom"/>
          </w:tcPr>
          <w:p w14:paraId="3CEE3871" w14:textId="1C6BAEEE" w:rsidR="00A96D6A" w:rsidRPr="000F0152" w:rsidRDefault="000F0152" w:rsidP="00A96D6A">
            <w:pPr>
              <w:pStyle w:val="Heading1"/>
              <w:jc w:val="center"/>
              <w:outlineLvl w:val="0"/>
              <w:rPr>
                <w:rFonts w:ascii="Arial" w:hAnsi="Arial" w:cs="Arial"/>
                <w:sz w:val="24"/>
                <w:szCs w:val="24"/>
                <w:lang w:val="de-CH"/>
              </w:rPr>
            </w:pPr>
            <w:r w:rsidRPr="000F0152">
              <w:rPr>
                <w:rFonts w:ascii="Arial" w:hAnsi="Arial" w:cs="Arial"/>
                <w:sz w:val="24"/>
                <w:szCs w:val="24"/>
                <w:lang w:val="de-CH"/>
              </w:rPr>
              <w:t>Besten Dank für Ihr Interesse</w:t>
            </w:r>
            <w:r w:rsidR="00A96D6A" w:rsidRPr="000F0152">
              <w:rPr>
                <w:rFonts w:ascii="Arial" w:hAnsi="Arial" w:cs="Arial"/>
                <w:sz w:val="24"/>
                <w:szCs w:val="24"/>
                <w:lang w:val="de-CH"/>
              </w:rPr>
              <w:t xml:space="preserve">! </w:t>
            </w:r>
            <w:r w:rsidRPr="000F0152">
              <w:rPr>
                <w:rFonts w:ascii="Arial" w:hAnsi="Arial" w:cs="Arial"/>
                <w:sz w:val="24"/>
                <w:szCs w:val="24"/>
                <w:lang w:val="de-CH"/>
              </w:rPr>
              <w:t>Wir w</w:t>
            </w:r>
            <w:r>
              <w:rPr>
                <w:rFonts w:ascii="Arial" w:hAnsi="Arial" w:cs="Arial"/>
                <w:sz w:val="24"/>
                <w:szCs w:val="24"/>
                <w:lang w:val="de-CH"/>
              </w:rPr>
              <w:t>e</w:t>
            </w:r>
            <w:r w:rsidRPr="000F0152">
              <w:rPr>
                <w:rFonts w:ascii="Arial" w:hAnsi="Arial" w:cs="Arial"/>
                <w:sz w:val="24"/>
                <w:szCs w:val="24"/>
                <w:lang w:val="de-CH"/>
              </w:rPr>
              <w:t>rden uns bald bei Ihnen melden</w:t>
            </w:r>
            <w:r w:rsidR="00A96D6A" w:rsidRPr="000F0152">
              <w:rPr>
                <w:rFonts w:ascii="Arial" w:hAnsi="Arial" w:cs="Arial"/>
                <w:sz w:val="24"/>
                <w:szCs w:val="24"/>
                <w:lang w:val="de-CH"/>
              </w:rPr>
              <w:t>.</w:t>
            </w:r>
          </w:p>
          <w:p w14:paraId="508E6D89" w14:textId="1D4F7819" w:rsidR="00A96D6A" w:rsidRPr="00A96D6A" w:rsidRDefault="000F0152" w:rsidP="00A96D6A">
            <w:pPr>
              <w:pStyle w:val="Heading1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Grüsse</w:t>
            </w:r>
            <w:r w:rsidR="00A96D6A">
              <w:rPr>
                <w:rFonts w:ascii="Arial" w:hAnsi="Arial" w:cs="Arial"/>
                <w:sz w:val="24"/>
                <w:szCs w:val="24"/>
              </w:rPr>
              <w:t>, Artstübli</w:t>
            </w:r>
          </w:p>
        </w:tc>
      </w:tr>
    </w:tbl>
    <w:p w14:paraId="6839D9D2" w14:textId="77777777" w:rsidR="000172E5" w:rsidRPr="00A96D6A" w:rsidRDefault="000172E5" w:rsidP="002A1244">
      <w:pPr>
        <w:pStyle w:val="NoSpacing"/>
        <w:rPr>
          <w:rFonts w:ascii="Arial" w:hAnsi="Arial" w:cs="Arial"/>
          <w:sz w:val="24"/>
          <w:szCs w:val="24"/>
        </w:rPr>
      </w:pPr>
    </w:p>
    <w:sectPr w:rsidR="000172E5" w:rsidRPr="00A96D6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17AA7" w14:textId="77777777" w:rsidR="008E409A" w:rsidRDefault="008E409A" w:rsidP="000172E5">
      <w:pPr>
        <w:spacing w:after="0" w:line="240" w:lineRule="auto"/>
      </w:pPr>
      <w:r>
        <w:separator/>
      </w:r>
    </w:p>
  </w:endnote>
  <w:endnote w:type="continuationSeparator" w:id="0">
    <w:p w14:paraId="379EF697" w14:textId="77777777" w:rsidR="008E409A" w:rsidRDefault="008E409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10A86E-07A1-40E5-B65E-A709DEB57BCA}"/>
    <w:embedBold r:id="rId2" w:fontKey="{DA9F6975-F94B-495D-AE6F-6E969D5FDE8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3CAAD0E-B3AE-4734-97F2-4572EDC13E2A}"/>
    <w:embedBold r:id="rId4" w:fontKey="{9D5A0BF1-98B0-49D5-9EB0-9EB9075EF204}"/>
    <w:embedItalic r:id="rId5" w:fontKey="{E215A9AC-ED58-433F-812C-DEF0093CAB7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024CD7B-308F-4B6C-B7D6-A8D5D41EBF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3032255F" w14:textId="77777777" w:rsidTr="00C4167A">
      <w:tc>
        <w:tcPr>
          <w:tcW w:w="4675" w:type="dxa"/>
          <w:vAlign w:val="center"/>
        </w:tcPr>
        <w:p w14:paraId="3FFF9BEA" w14:textId="3AE07CD9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C0D2ADC" w14:textId="636A87F1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ED07320" w14:textId="77777777" w:rsidR="006145D8" w:rsidRPr="00A96D6A" w:rsidRDefault="006145D8" w:rsidP="00311D4F">
    <w:pPr>
      <w:pStyle w:val="NoSpacing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670D8" w14:textId="77777777" w:rsidR="008E409A" w:rsidRDefault="008E409A" w:rsidP="000172E5">
      <w:pPr>
        <w:spacing w:after="0" w:line="240" w:lineRule="auto"/>
      </w:pPr>
      <w:r>
        <w:separator/>
      </w:r>
    </w:p>
  </w:footnote>
  <w:footnote w:type="continuationSeparator" w:id="0">
    <w:p w14:paraId="33F83093" w14:textId="77777777" w:rsidR="008E409A" w:rsidRDefault="008E409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134"/>
      <w:gridCol w:w="5226"/>
    </w:tblGrid>
    <w:tr w:rsidR="00A96D6A" w:rsidRPr="00A96D6A" w14:paraId="1C5AD574" w14:textId="77777777" w:rsidTr="005D484A">
      <w:trPr>
        <w:trHeight w:val="990"/>
      </w:trPr>
      <w:tc>
        <w:tcPr>
          <w:tcW w:w="1412" w:type="dxa"/>
          <w:vAlign w:val="center"/>
        </w:tcPr>
        <w:p w14:paraId="2D147EEA" w14:textId="43F5EBBF" w:rsidR="00B337A2" w:rsidRPr="00A96D6A" w:rsidRDefault="00A96D6A" w:rsidP="005D484A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Arial" w:eastAsia="Calibri" w:hAnsi="Arial" w:cs="Arial"/>
              <w:b/>
              <w:noProof/>
              <w:color w:val="000000" w:themeColor="text1"/>
              <w:sz w:val="40"/>
              <w:szCs w:val="40"/>
            </w:rPr>
          </w:pPr>
          <w:r>
            <w:rPr>
              <w:noProof/>
            </w:rPr>
            <w:drawing>
              <wp:inline distT="0" distB="0" distL="0" distR="0" wp14:anchorId="15B4623C" wp14:editId="46A4116E">
                <wp:extent cx="2556164" cy="749613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0069" cy="771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48" w:type="dxa"/>
          <w:vAlign w:val="center"/>
        </w:tcPr>
        <w:p w14:paraId="065595A7" w14:textId="160BEEED" w:rsidR="00A96D6A" w:rsidRPr="00A96D6A" w:rsidRDefault="000F0152" w:rsidP="005D484A">
          <w:pPr>
            <w:pStyle w:val="Header"/>
            <w:rPr>
              <w:rFonts w:ascii="Arial" w:hAnsi="Arial" w:cs="Arial"/>
              <w:b w:val="0"/>
              <w:color w:val="000000" w:themeColor="text1"/>
              <w:sz w:val="40"/>
              <w:szCs w:val="40"/>
            </w:rPr>
          </w:pPr>
          <w:r>
            <w:rPr>
              <w:rFonts w:ascii="Arial" w:hAnsi="Arial" w:cs="Arial"/>
              <w:b w:val="0"/>
              <w:color w:val="000000" w:themeColor="text1"/>
              <w:sz w:val="40"/>
              <w:szCs w:val="40"/>
            </w:rPr>
            <w:t xml:space="preserve">ARTSTÜBLI </w:t>
          </w:r>
          <w:r w:rsidR="00A96D6A" w:rsidRPr="00A96D6A">
            <w:rPr>
              <w:rFonts w:ascii="Arial" w:hAnsi="Arial" w:cs="Arial"/>
              <w:b w:val="0"/>
              <w:color w:val="000000" w:themeColor="text1"/>
              <w:sz w:val="40"/>
              <w:szCs w:val="40"/>
            </w:rPr>
            <w:t>TOUR</w:t>
          </w:r>
          <w:r>
            <w:rPr>
              <w:rFonts w:ascii="Arial" w:hAnsi="Arial" w:cs="Arial"/>
              <w:b w:val="0"/>
              <w:color w:val="000000" w:themeColor="text1"/>
              <w:sz w:val="40"/>
              <w:szCs w:val="40"/>
            </w:rPr>
            <w:t>ENFORMULAR</w:t>
          </w:r>
        </w:p>
      </w:tc>
    </w:tr>
  </w:tbl>
  <w:p w14:paraId="63BB75F1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FXyMvXgfsWwB9Cy2mGHHT/28I6FYPF1lzzR/sc1/kOV7riUKlH9ud9/u9LkssDl4UA0aqsvlXtMEnzsAU1uekg==" w:salt="gw8kG0QQ4RVTlcj9lvhIa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84A"/>
    <w:rsid w:val="000172E5"/>
    <w:rsid w:val="00052382"/>
    <w:rsid w:val="0006568A"/>
    <w:rsid w:val="00076F0F"/>
    <w:rsid w:val="00084253"/>
    <w:rsid w:val="000D1F49"/>
    <w:rsid w:val="000F0152"/>
    <w:rsid w:val="001727CA"/>
    <w:rsid w:val="002A1244"/>
    <w:rsid w:val="002C22E5"/>
    <w:rsid w:val="002C56E6"/>
    <w:rsid w:val="00311D4F"/>
    <w:rsid w:val="00344849"/>
    <w:rsid w:val="00361E11"/>
    <w:rsid w:val="00374530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D484A"/>
    <w:rsid w:val="005F2035"/>
    <w:rsid w:val="005F7990"/>
    <w:rsid w:val="006145D8"/>
    <w:rsid w:val="0063739C"/>
    <w:rsid w:val="007147D7"/>
    <w:rsid w:val="00715C65"/>
    <w:rsid w:val="00770F25"/>
    <w:rsid w:val="007A35A8"/>
    <w:rsid w:val="007B0A85"/>
    <w:rsid w:val="007C6A52"/>
    <w:rsid w:val="0082043E"/>
    <w:rsid w:val="00846B76"/>
    <w:rsid w:val="00880979"/>
    <w:rsid w:val="008E203A"/>
    <w:rsid w:val="008E409A"/>
    <w:rsid w:val="0091229C"/>
    <w:rsid w:val="00940E73"/>
    <w:rsid w:val="0098597D"/>
    <w:rsid w:val="009F619A"/>
    <w:rsid w:val="009F6DDE"/>
    <w:rsid w:val="00A370A8"/>
    <w:rsid w:val="00A96D6A"/>
    <w:rsid w:val="00B337A2"/>
    <w:rsid w:val="00BD0879"/>
    <w:rsid w:val="00BD4753"/>
    <w:rsid w:val="00BD5CB1"/>
    <w:rsid w:val="00BE62EE"/>
    <w:rsid w:val="00BF0056"/>
    <w:rsid w:val="00C003BA"/>
    <w:rsid w:val="00C4602F"/>
    <w:rsid w:val="00C46878"/>
    <w:rsid w:val="00C6231D"/>
    <w:rsid w:val="00CB4A51"/>
    <w:rsid w:val="00CD4532"/>
    <w:rsid w:val="00CD4697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769E6"/>
    <w:rsid w:val="00FC7475"/>
    <w:rsid w:val="00FE78A0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9B98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C22E5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ss\AppData\Roaming\Microsoft\Templates\Field%20trip%20assign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9B7DD6073746E9B602CB57F8C13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FE873-89CA-46B7-A7E0-83701BDD460F}"/>
      </w:docPartPr>
      <w:docPartBody>
        <w:p w:rsidR="00A67E0C" w:rsidRDefault="00E911AD" w:rsidP="00E911AD">
          <w:pPr>
            <w:pStyle w:val="9B9B7DD6073746E9B602CB57F8C13F35"/>
          </w:pPr>
          <w:r w:rsidRPr="002A1244">
            <w:t>Name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1DC49-E56E-4EBA-9B54-632994F91EC0}"/>
      </w:docPartPr>
      <w:docPartBody>
        <w:p w:rsidR="00A67E0C" w:rsidRDefault="00E911AD">
          <w:r w:rsidRPr="00D4657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1AD"/>
    <w:rsid w:val="003359EF"/>
    <w:rsid w:val="00654912"/>
    <w:rsid w:val="00A67E0C"/>
    <w:rsid w:val="00E9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E911AD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911AD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4A36BC528CB84C809042E94FFD56FA40">
    <w:name w:val="4A36BC528CB84C809042E94FFD56FA40"/>
    <w:rsid w:val="00E911AD"/>
  </w:style>
  <w:style w:type="paragraph" w:customStyle="1" w:styleId="15F0D62AFCE34416AFAD81A67752B2FE">
    <w:name w:val="15F0D62AFCE34416AFAD81A67752B2FE"/>
    <w:rsid w:val="00E911AD"/>
  </w:style>
  <w:style w:type="paragraph" w:customStyle="1" w:styleId="9B9B7DD6073746E9B602CB57F8C13F35">
    <w:name w:val="9B9B7DD6073746E9B602CB57F8C13F35"/>
    <w:rsid w:val="00E911AD"/>
  </w:style>
  <w:style w:type="paragraph" w:customStyle="1" w:styleId="9DB85FB40C43405390E1ACCBCBB4B5AA">
    <w:name w:val="9DB85FB40C43405390E1ACCBCBB4B5AA"/>
    <w:rsid w:val="00E911AD"/>
  </w:style>
  <w:style w:type="character" w:styleId="PlaceholderText">
    <w:name w:val="Placeholder Text"/>
    <w:basedOn w:val="DefaultParagraphFont"/>
    <w:uiPriority w:val="99"/>
    <w:semiHidden/>
    <w:rsid w:val="00E911A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1</Pages>
  <Words>105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2021-10-19T15:06:00Z</dcterms:created>
  <dcterms:modified xsi:type="dcterms:W3CDTF">2021-10-19T15:06:00Z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